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F2" w:rsidRDefault="000548F2" w:rsidP="001F45CC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1923"/>
        <w:gridCol w:w="1923"/>
        <w:gridCol w:w="1850"/>
        <w:gridCol w:w="1694"/>
      </w:tblGrid>
      <w:tr w:rsidR="001F45CC" w:rsidRPr="00EF264D" w:rsidTr="001F45CC">
        <w:trPr>
          <w:cantSplit/>
          <w:trHeight w:val="428"/>
        </w:trPr>
        <w:tc>
          <w:tcPr>
            <w:tcW w:w="2250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1923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Modalidad</w:t>
            </w:r>
          </w:p>
        </w:tc>
        <w:tc>
          <w:tcPr>
            <w:tcW w:w="1923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Objeto</w:t>
            </w:r>
          </w:p>
        </w:tc>
        <w:tc>
          <w:tcPr>
            <w:tcW w:w="1850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Contratista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Valor</w:t>
            </w:r>
          </w:p>
        </w:tc>
      </w:tr>
      <w:tr w:rsidR="001F45CC" w:rsidRPr="00EF264D" w:rsidTr="001F45CC">
        <w:trPr>
          <w:cantSplit/>
          <w:trHeight w:val="428"/>
        </w:trPr>
        <w:tc>
          <w:tcPr>
            <w:tcW w:w="2250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850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1F45CC" w:rsidRDefault="001F45CC" w:rsidP="001F45CC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420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F45CC" w:rsidRPr="00EF264D" w:rsidTr="000548F2">
        <w:tc>
          <w:tcPr>
            <w:tcW w:w="9640" w:type="dxa"/>
          </w:tcPr>
          <w:p w:rsidR="001F45CC" w:rsidRPr="00EF264D" w:rsidRDefault="00311808" w:rsidP="000548F2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noProof/>
              </w:rPr>
              <w:pict>
                <v:rect id="_x0000_s1027" style="position:absolute;left:0;text-align:left;margin-left:-15.3pt;margin-top:2.85pt;width:525.75pt;height:357.75pt;z-index:251659264" filled="f" stroked="f"/>
              </w:pict>
            </w:r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En Santiago de Cali, el día ________ de ________________ </w:t>
            </w:r>
            <w:proofErr w:type="spellStart"/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20_________,  se reunieron  en la Oficina de _________________________, el(la)  doctor(a) </w:t>
            </w:r>
            <w:r w:rsidR="001F45CC"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>__________________________________</w:t>
            </w:r>
            <w:r w:rsidR="00D446D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1F45CC"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>cargo ____________________________________</w:t>
            </w:r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, supervisor(a) del Contrato y </w:t>
            </w:r>
            <w:r w:rsidR="001F45CC"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>__________________________</w:t>
            </w:r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>,  quien obra en representación del contratista, con el objeto de fijar la fecha de inicio  del contrato citado en el encabezado, dejando constancia de lo siguiente:</w:t>
            </w:r>
          </w:p>
          <w:p w:rsidR="001F45CC" w:rsidRPr="00EF264D" w:rsidRDefault="001F45CC" w:rsidP="000548F2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F45CC" w:rsidRPr="00EF264D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1.- 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 xml:space="preserve"> Que el presente Contrato  no genera vínculo laboral alguno del contratista con INTENALCO EDUCACIÓN SUPERIOR.</w:t>
            </w:r>
          </w:p>
          <w:p w:rsidR="001F45CC" w:rsidRPr="00EF264D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2.-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>Que al momento de la firma de la presente acta el Contratista  declara encontrarse a paz y salvo por concepto de los aportes parafiscales y seguridad social.</w:t>
            </w:r>
          </w:p>
          <w:p w:rsidR="001F45CC" w:rsidRPr="00EF264D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3.-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>Que el Contratista asume los riesgos profesionales que se presenten durante la ejecución del contrato.</w:t>
            </w:r>
          </w:p>
          <w:p w:rsidR="001F45CC" w:rsidRPr="00EF264D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4.-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 xml:space="preserve">Que las condiciones establecidas en el Contrato no implican subordinación y ausencia de autonomía respecto del contratista, salvo las excepciones legales y, </w:t>
            </w:r>
          </w:p>
          <w:p w:rsidR="001F45CC" w:rsidRPr="00EF264D" w:rsidRDefault="001F45CC" w:rsidP="000548F2">
            <w:pPr>
              <w:pStyle w:val="Encabezado"/>
              <w:ind w:left="708" w:hanging="708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C O N S I D E R A N D O: </w:t>
            </w:r>
          </w:p>
          <w:p w:rsidR="001F45CC" w:rsidRPr="00EF264D" w:rsidRDefault="001F45CC" w:rsidP="000548F2">
            <w:pPr>
              <w:pStyle w:val="Encabezado"/>
              <w:ind w:left="705" w:hanging="70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1.-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>Que se ha legalizado y perfeccionado  el contrato respectivo conforme a los requisitos señalados por la normatividad vigente.</w:t>
            </w:r>
          </w:p>
          <w:p w:rsidR="001F45CC" w:rsidRPr="00EF264D" w:rsidRDefault="001F45CC" w:rsidP="000548F2">
            <w:pPr>
              <w:pStyle w:val="Encabezado"/>
              <w:ind w:left="705" w:hanging="705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2.-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 xml:space="preserve">Que el plazo del contrato se </w:t>
            </w:r>
            <w:r w:rsidR="00E952F3" w:rsidRPr="00EF264D">
              <w:rPr>
                <w:rFonts w:ascii="Arial" w:hAnsi="Arial" w:cs="Arial"/>
                <w:sz w:val="22"/>
                <w:szCs w:val="22"/>
                <w:lang w:val="es-CO"/>
              </w:rPr>
              <w:t>pactó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en ___________contados a partir de la firma de la presente acta. </w:t>
            </w:r>
          </w:p>
          <w:p w:rsidR="001F45CC" w:rsidRPr="00EF264D" w:rsidRDefault="001F45CC" w:rsidP="000548F2">
            <w:pPr>
              <w:pStyle w:val="Encabezado"/>
              <w:ind w:left="705" w:hanging="705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ACUERDAN: </w:t>
            </w:r>
          </w:p>
          <w:p w:rsidR="001F45CC" w:rsidRPr="00EF264D" w:rsidRDefault="001F45CC" w:rsidP="000548F2">
            <w:pPr>
              <w:pStyle w:val="Encabezado"/>
              <w:numPr>
                <w:ilvl w:val="0"/>
                <w:numId w:val="37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   Fijar como fecha de inicio             el día ___________ de _______________ </w:t>
            </w:r>
            <w:proofErr w:type="spellStart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20_________.</w:t>
            </w:r>
          </w:p>
          <w:p w:rsidR="001F45CC" w:rsidRPr="00EF264D" w:rsidRDefault="001F45CC" w:rsidP="000548F2">
            <w:pPr>
              <w:pStyle w:val="Encabezado"/>
              <w:numPr>
                <w:ilvl w:val="0"/>
                <w:numId w:val="37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   Fijar como fecha de terminación el día ___________ de _______________ </w:t>
            </w:r>
            <w:proofErr w:type="spellStart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 </w:t>
            </w:r>
          </w:p>
          <w:p w:rsidR="001F45CC" w:rsidRPr="00EF264D" w:rsidRDefault="001F45CC" w:rsidP="000548F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lang w:val="es-ES"/>
              </w:rPr>
            </w:pPr>
            <w:r w:rsidRPr="00EF264D">
              <w:rPr>
                <w:rFonts w:ascii="Arial" w:hAnsi="Arial" w:cs="Arial"/>
              </w:rPr>
              <w:t>Con el fin de  iniciar el contrato anteriormente citado, firman la presente acta los que en ella intervinieron  asegurando que no han omitido información  y la consignada es veraz.</w:t>
            </w:r>
          </w:p>
        </w:tc>
      </w:tr>
    </w:tbl>
    <w:p w:rsidR="001F45CC" w:rsidRPr="00EF264D" w:rsidRDefault="001F45CC" w:rsidP="000548F2">
      <w:pPr>
        <w:pStyle w:val="Prrafodelista"/>
        <w:spacing w:after="0" w:line="240" w:lineRule="auto"/>
        <w:ind w:left="0"/>
        <w:rPr>
          <w:rFonts w:ascii="Arial" w:hAnsi="Arial" w:cs="Arial"/>
          <w:lang w:val="es-ES"/>
        </w:rPr>
      </w:pPr>
    </w:p>
    <w:tbl>
      <w:tblPr>
        <w:tblStyle w:val="Tablaconcuadrcula"/>
        <w:tblW w:w="9782" w:type="dxa"/>
        <w:tblInd w:w="-176" w:type="dxa"/>
        <w:tblLook w:val="04A0" w:firstRow="1" w:lastRow="0" w:firstColumn="1" w:lastColumn="0" w:noHBand="0" w:noVBand="1"/>
      </w:tblPr>
      <w:tblGrid>
        <w:gridCol w:w="1276"/>
        <w:gridCol w:w="3400"/>
        <w:gridCol w:w="853"/>
        <w:gridCol w:w="1839"/>
        <w:gridCol w:w="571"/>
        <w:gridCol w:w="1272"/>
        <w:gridCol w:w="571"/>
      </w:tblGrid>
      <w:tr w:rsidR="00B7037B" w:rsidRPr="00EF264D" w:rsidTr="005957C6">
        <w:tc>
          <w:tcPr>
            <w:tcW w:w="4676" w:type="dxa"/>
            <w:gridSpan w:val="2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F264D">
              <w:rPr>
                <w:rFonts w:ascii="Arial" w:hAnsi="Arial" w:cs="Arial"/>
              </w:rPr>
              <w:t>Para constancia se firma en Santiago de Cali, a los</w:t>
            </w:r>
          </w:p>
        </w:tc>
        <w:tc>
          <w:tcPr>
            <w:tcW w:w="853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F264D">
              <w:rPr>
                <w:rFonts w:ascii="Arial" w:hAnsi="Arial" w:cs="Arial"/>
              </w:rPr>
              <w:t>Día(s) del mes de</w:t>
            </w:r>
          </w:p>
        </w:tc>
        <w:tc>
          <w:tcPr>
            <w:tcW w:w="571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F264D">
              <w:rPr>
                <w:rFonts w:ascii="Arial" w:hAnsi="Arial" w:cs="Arial"/>
              </w:rPr>
              <w:t>Del año</w:t>
            </w:r>
          </w:p>
        </w:tc>
        <w:tc>
          <w:tcPr>
            <w:tcW w:w="571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541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6D1" w:rsidRPr="00EF264D" w:rsidRDefault="00D446D1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4"/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D446D1" w:rsidRPr="00EF264D" w:rsidTr="005957C6">
        <w:trPr>
          <w:trHeight w:val="140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6D1" w:rsidRPr="00EF264D" w:rsidRDefault="00D446D1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D1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4"/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260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6D1" w:rsidRPr="00EF264D" w:rsidRDefault="00D446D1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CÉDULA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D1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4"/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148"/>
        </w:trPr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446D1" w:rsidRPr="00EF264D" w:rsidRDefault="00D446D1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6D1" w:rsidRPr="00EF264D" w:rsidRDefault="00D446D1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F264D">
              <w:rPr>
                <w:rFonts w:ascii="Arial" w:hAnsi="Arial" w:cs="Arial"/>
                <w:b/>
                <w:sz w:val="20"/>
              </w:rPr>
              <w:t>CONTRATISTA</w:t>
            </w:r>
          </w:p>
        </w:tc>
        <w:tc>
          <w:tcPr>
            <w:tcW w:w="4253" w:type="dxa"/>
            <w:gridSpan w:val="4"/>
            <w:vAlign w:val="center"/>
          </w:tcPr>
          <w:p w:rsidR="00D446D1" w:rsidRPr="00EF264D" w:rsidRDefault="00D446D1" w:rsidP="00A01831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F264D">
              <w:rPr>
                <w:rFonts w:ascii="Arial" w:hAnsi="Arial" w:cs="Arial"/>
                <w:b/>
                <w:sz w:val="20"/>
              </w:rPr>
              <w:t>SUPERVISOR</w:t>
            </w:r>
          </w:p>
        </w:tc>
      </w:tr>
    </w:tbl>
    <w:p w:rsidR="000548F2" w:rsidRPr="005C025E" w:rsidRDefault="000548F2" w:rsidP="00364042">
      <w:pPr>
        <w:pStyle w:val="Prrafodelista"/>
        <w:spacing w:after="0" w:line="240" w:lineRule="auto"/>
        <w:ind w:left="0"/>
        <w:jc w:val="both"/>
      </w:pPr>
    </w:p>
    <w:sectPr w:rsidR="000548F2" w:rsidRPr="005C025E" w:rsidSect="00F91A4B">
      <w:footerReference w:type="default" r:id="rId8"/>
      <w:headerReference w:type="first" r:id="rId9"/>
      <w:footerReference w:type="first" r:id="rId10"/>
      <w:pgSz w:w="12240" w:h="15840" w:code="1"/>
      <w:pgMar w:top="1703" w:right="1134" w:bottom="1843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808" w:rsidRDefault="00311808">
      <w:r>
        <w:separator/>
      </w:r>
    </w:p>
  </w:endnote>
  <w:endnote w:type="continuationSeparator" w:id="0">
    <w:p w:rsidR="00311808" w:rsidRDefault="00311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311808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5CC" w:rsidRPr="003F7E54" w:rsidRDefault="001F45CC" w:rsidP="001F45CC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F338E5" w:rsidRPr="00F338E5" w:rsidRDefault="00F338E5" w:rsidP="00F338E5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808" w:rsidRDefault="00311808">
      <w:r>
        <w:separator/>
      </w:r>
    </w:p>
  </w:footnote>
  <w:footnote w:type="continuationSeparator" w:id="0">
    <w:p w:rsidR="00311808" w:rsidRDefault="00311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59"/>
      <w:gridCol w:w="5274"/>
      <w:gridCol w:w="2388"/>
    </w:tblGrid>
    <w:tr w:rsidR="000548F2" w:rsidRPr="000548F2" w:rsidTr="00C96264">
      <w:trPr>
        <w:trHeight w:val="508"/>
      </w:trPr>
      <w:tc>
        <w:tcPr>
          <w:tcW w:w="1018" w:type="pct"/>
          <w:vMerge w:val="restart"/>
          <w:shd w:val="clear" w:color="auto" w:fill="auto"/>
          <w:vAlign w:val="center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D8ECE45" wp14:editId="1A8C2AE0">
                <wp:extent cx="1047750" cy="781050"/>
                <wp:effectExtent l="0" t="0" r="0" b="0"/>
                <wp:docPr id="9" name="Imagen 9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1" w:type="pct"/>
          <w:vMerge w:val="restart"/>
          <w:shd w:val="clear" w:color="auto" w:fill="F2F2F2"/>
          <w:vAlign w:val="center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732AA8">
            <w:rPr>
              <w:rFonts w:ascii="Arial" w:eastAsia="Calibri" w:hAnsi="Arial" w:cs="Arial"/>
              <w:b/>
              <w:szCs w:val="22"/>
              <w:lang w:val="es-CO" w:eastAsia="en-US"/>
            </w:rPr>
            <w:t>ACTA DE INICIACIÓN DE CONTRATO DE PRESTACIÓN DE SERVICIO</w:t>
          </w:r>
        </w:p>
      </w:tc>
      <w:tc>
        <w:tcPr>
          <w:tcW w:w="1241" w:type="pct"/>
          <w:vMerge w:val="restart"/>
        </w:tcPr>
        <w:p w:rsidR="000548F2" w:rsidRPr="000548F2" w:rsidRDefault="000548F2" w:rsidP="000548F2">
          <w:pPr>
            <w:rPr>
              <w:rFonts w:ascii="Arial" w:hAnsi="Arial" w:cs="Arial"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E5585F4" wp14:editId="0200AC6C">
                <wp:extent cx="971550" cy="790575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48F2" w:rsidRPr="000548F2" w:rsidTr="00C96264">
      <w:trPr>
        <w:trHeight w:val="492"/>
      </w:trPr>
      <w:tc>
        <w:tcPr>
          <w:tcW w:w="1018" w:type="pct"/>
          <w:vMerge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41" w:type="pct"/>
          <w:vMerge/>
          <w:shd w:val="clear" w:color="auto" w:fill="F2F2F2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1" w:type="pct"/>
          <w:vMerge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548F2" w:rsidRPr="000548F2" w:rsidTr="00C96264">
      <w:trPr>
        <w:trHeight w:val="269"/>
      </w:trPr>
      <w:tc>
        <w:tcPr>
          <w:tcW w:w="1018" w:type="pct"/>
          <w:vMerge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41" w:type="pct"/>
          <w:vMerge/>
          <w:shd w:val="clear" w:color="auto" w:fill="F2F2F2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1" w:type="pct"/>
          <w:vMerge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548F2" w:rsidRPr="000548F2" w:rsidTr="00C96264">
      <w:trPr>
        <w:trHeight w:val="515"/>
      </w:trPr>
      <w:tc>
        <w:tcPr>
          <w:tcW w:w="1018" w:type="pct"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 w:rsidRPr="001F45CC">
            <w:rPr>
              <w:rFonts w:ascii="Arial" w:hAnsi="Arial" w:cs="Arial"/>
              <w:sz w:val="20"/>
              <w:szCs w:val="20"/>
              <w:lang w:val="es-CO" w:eastAsia="x-none"/>
            </w:rPr>
            <w:t>1</w:t>
          </w:r>
        </w:p>
      </w:tc>
      <w:tc>
        <w:tcPr>
          <w:tcW w:w="2741" w:type="pct"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548F2">
            <w:rPr>
              <w:rFonts w:ascii="Arial" w:hAnsi="Arial" w:cs="Arial"/>
              <w:sz w:val="20"/>
              <w:szCs w:val="20"/>
            </w:rPr>
            <w:t>0</w:t>
          </w:r>
          <w:r w:rsidR="00C327E5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41" w:type="pct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D446D1">
            <w:rPr>
              <w:rFonts w:ascii="Arial" w:hAnsi="Arial" w:cs="Arial"/>
              <w:sz w:val="20"/>
              <w:szCs w:val="20"/>
            </w:rPr>
            <w:t>28/01</w:t>
          </w:r>
          <w:r w:rsidRPr="000548F2">
            <w:rPr>
              <w:rFonts w:ascii="Arial" w:hAnsi="Arial" w:cs="Arial"/>
              <w:sz w:val="20"/>
              <w:szCs w:val="20"/>
            </w:rPr>
            <w:t>/201</w:t>
          </w:r>
          <w:r w:rsidR="00D446D1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:rsidR="00897B69" w:rsidRPr="001F45CC" w:rsidRDefault="00897B69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A60D9"/>
    <w:multiLevelType w:val="hybridMultilevel"/>
    <w:tmpl w:val="4E4E7816"/>
    <w:lvl w:ilvl="0" w:tplc="62F24AB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5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6"/>
  </w:num>
  <w:num w:numId="11">
    <w:abstractNumId w:val="14"/>
  </w:num>
  <w:num w:numId="12">
    <w:abstractNumId w:val="0"/>
  </w:num>
  <w:num w:numId="13">
    <w:abstractNumId w:val="36"/>
  </w:num>
  <w:num w:numId="14">
    <w:abstractNumId w:val="10"/>
  </w:num>
  <w:num w:numId="15">
    <w:abstractNumId w:val="12"/>
  </w:num>
  <w:num w:numId="16">
    <w:abstractNumId w:val="20"/>
  </w:num>
  <w:num w:numId="17">
    <w:abstractNumId w:val="4"/>
  </w:num>
  <w:num w:numId="18">
    <w:abstractNumId w:val="1"/>
  </w:num>
  <w:num w:numId="19">
    <w:abstractNumId w:val="18"/>
  </w:num>
  <w:num w:numId="20">
    <w:abstractNumId w:val="35"/>
  </w:num>
  <w:num w:numId="21">
    <w:abstractNumId w:val="7"/>
  </w:num>
  <w:num w:numId="22">
    <w:abstractNumId w:val="21"/>
  </w:num>
  <w:num w:numId="23">
    <w:abstractNumId w:val="9"/>
  </w:num>
  <w:num w:numId="24">
    <w:abstractNumId w:val="33"/>
  </w:num>
  <w:num w:numId="25">
    <w:abstractNumId w:val="17"/>
  </w:num>
  <w:num w:numId="26">
    <w:abstractNumId w:val="2"/>
  </w:num>
  <w:num w:numId="27">
    <w:abstractNumId w:val="13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8"/>
  </w:num>
  <w:num w:numId="34">
    <w:abstractNumId w:val="6"/>
  </w:num>
  <w:num w:numId="35">
    <w:abstractNumId w:val="24"/>
  </w:num>
  <w:num w:numId="36">
    <w:abstractNumId w:val="11"/>
  </w:num>
  <w:num w:numId="3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548F2"/>
    <w:rsid w:val="00067786"/>
    <w:rsid w:val="000720F0"/>
    <w:rsid w:val="000850F8"/>
    <w:rsid w:val="00091E2A"/>
    <w:rsid w:val="000A64D1"/>
    <w:rsid w:val="000E47AD"/>
    <w:rsid w:val="00101B49"/>
    <w:rsid w:val="00111BB2"/>
    <w:rsid w:val="00161DFF"/>
    <w:rsid w:val="00164581"/>
    <w:rsid w:val="00173CDD"/>
    <w:rsid w:val="001810A3"/>
    <w:rsid w:val="001829F1"/>
    <w:rsid w:val="00195AE7"/>
    <w:rsid w:val="00195EEC"/>
    <w:rsid w:val="001C49CD"/>
    <w:rsid w:val="001D02A9"/>
    <w:rsid w:val="001F1180"/>
    <w:rsid w:val="001F3F64"/>
    <w:rsid w:val="001F45CC"/>
    <w:rsid w:val="00204567"/>
    <w:rsid w:val="00211D61"/>
    <w:rsid w:val="002134E3"/>
    <w:rsid w:val="00214949"/>
    <w:rsid w:val="00226663"/>
    <w:rsid w:val="00231BD3"/>
    <w:rsid w:val="00246B47"/>
    <w:rsid w:val="0026155B"/>
    <w:rsid w:val="00274044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11808"/>
    <w:rsid w:val="00327B78"/>
    <w:rsid w:val="003327CB"/>
    <w:rsid w:val="00345C73"/>
    <w:rsid w:val="00364042"/>
    <w:rsid w:val="00371809"/>
    <w:rsid w:val="003C644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47F90"/>
    <w:rsid w:val="0056225E"/>
    <w:rsid w:val="005957C6"/>
    <w:rsid w:val="005B00F6"/>
    <w:rsid w:val="005B43FD"/>
    <w:rsid w:val="005C025E"/>
    <w:rsid w:val="005C4D3F"/>
    <w:rsid w:val="005E72DC"/>
    <w:rsid w:val="005F6E78"/>
    <w:rsid w:val="00602EC3"/>
    <w:rsid w:val="00625E75"/>
    <w:rsid w:val="00665D04"/>
    <w:rsid w:val="0069563C"/>
    <w:rsid w:val="006B6156"/>
    <w:rsid w:val="006F79BB"/>
    <w:rsid w:val="00700989"/>
    <w:rsid w:val="00717359"/>
    <w:rsid w:val="00726D70"/>
    <w:rsid w:val="00732AA8"/>
    <w:rsid w:val="00735850"/>
    <w:rsid w:val="00763127"/>
    <w:rsid w:val="00767078"/>
    <w:rsid w:val="0077663E"/>
    <w:rsid w:val="00780D2A"/>
    <w:rsid w:val="00782454"/>
    <w:rsid w:val="0079535C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33F1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48AE"/>
    <w:rsid w:val="008B73BF"/>
    <w:rsid w:val="00925D2C"/>
    <w:rsid w:val="009260EE"/>
    <w:rsid w:val="00926CFF"/>
    <w:rsid w:val="009313EF"/>
    <w:rsid w:val="00941C3B"/>
    <w:rsid w:val="00944291"/>
    <w:rsid w:val="00950B63"/>
    <w:rsid w:val="0095424A"/>
    <w:rsid w:val="009B66EE"/>
    <w:rsid w:val="009D2219"/>
    <w:rsid w:val="009D5DE5"/>
    <w:rsid w:val="00A01831"/>
    <w:rsid w:val="00A20801"/>
    <w:rsid w:val="00A536A5"/>
    <w:rsid w:val="00A567D8"/>
    <w:rsid w:val="00A80C13"/>
    <w:rsid w:val="00A822F6"/>
    <w:rsid w:val="00A82CC5"/>
    <w:rsid w:val="00A9330D"/>
    <w:rsid w:val="00A940EC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C5A"/>
    <w:rsid w:val="00B53D8B"/>
    <w:rsid w:val="00B54216"/>
    <w:rsid w:val="00B6435D"/>
    <w:rsid w:val="00B7037B"/>
    <w:rsid w:val="00B81D50"/>
    <w:rsid w:val="00BA2B5D"/>
    <w:rsid w:val="00C0134C"/>
    <w:rsid w:val="00C05C5A"/>
    <w:rsid w:val="00C0795F"/>
    <w:rsid w:val="00C13B2F"/>
    <w:rsid w:val="00C327E5"/>
    <w:rsid w:val="00C33AFB"/>
    <w:rsid w:val="00C43AC4"/>
    <w:rsid w:val="00C515CD"/>
    <w:rsid w:val="00C51DF0"/>
    <w:rsid w:val="00C72463"/>
    <w:rsid w:val="00C73274"/>
    <w:rsid w:val="00C75220"/>
    <w:rsid w:val="00C84585"/>
    <w:rsid w:val="00C9034F"/>
    <w:rsid w:val="00C956C1"/>
    <w:rsid w:val="00C96264"/>
    <w:rsid w:val="00CA304B"/>
    <w:rsid w:val="00CB38F7"/>
    <w:rsid w:val="00CB59F5"/>
    <w:rsid w:val="00CC67EC"/>
    <w:rsid w:val="00CC7767"/>
    <w:rsid w:val="00CD0A1C"/>
    <w:rsid w:val="00CD401B"/>
    <w:rsid w:val="00CD78EF"/>
    <w:rsid w:val="00CE5A36"/>
    <w:rsid w:val="00CF7C29"/>
    <w:rsid w:val="00D11CF3"/>
    <w:rsid w:val="00D20238"/>
    <w:rsid w:val="00D253D0"/>
    <w:rsid w:val="00D30EF3"/>
    <w:rsid w:val="00D446D1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64D93"/>
    <w:rsid w:val="00E73E1B"/>
    <w:rsid w:val="00E949FF"/>
    <w:rsid w:val="00E952F3"/>
    <w:rsid w:val="00E9712B"/>
    <w:rsid w:val="00EB57D1"/>
    <w:rsid w:val="00EB6183"/>
    <w:rsid w:val="00EF200E"/>
    <w:rsid w:val="00EF264D"/>
    <w:rsid w:val="00EF5D48"/>
    <w:rsid w:val="00F20558"/>
    <w:rsid w:val="00F26415"/>
    <w:rsid w:val="00F274E0"/>
    <w:rsid w:val="00F338E5"/>
    <w:rsid w:val="00F35CE6"/>
    <w:rsid w:val="00F42F38"/>
    <w:rsid w:val="00F84015"/>
    <w:rsid w:val="00F91A4B"/>
    <w:rsid w:val="00FC571E"/>
    <w:rsid w:val="00FD47F5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link w:val="Textoindependiente2Car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  <w:style w:type="character" w:customStyle="1" w:styleId="Textoindependiente2Car">
    <w:name w:val="Texto independiente 2 Car"/>
    <w:basedOn w:val="Fuentedeprrafopredeter"/>
    <w:link w:val="Textoindependiente2"/>
    <w:locked/>
    <w:rsid w:val="00CC7767"/>
    <w:rPr>
      <w:rFonts w:ascii="Arial" w:hAnsi="Arial"/>
      <w:sz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38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36</cp:revision>
  <cp:lastPrinted>2016-01-28T20:07:00Z</cp:lastPrinted>
  <dcterms:created xsi:type="dcterms:W3CDTF">2010-05-31T14:22:00Z</dcterms:created>
  <dcterms:modified xsi:type="dcterms:W3CDTF">2016-01-28T20:47:00Z</dcterms:modified>
</cp:coreProperties>
</file>